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154063" w14:textId="383E8F95" w:rsidR="00EA1060" w:rsidRDefault="00EA1060" w:rsidP="00083F8A">
      <w:pPr>
        <w:jc w:val="center"/>
        <w:rPr>
          <w:b/>
        </w:rPr>
      </w:pPr>
      <w:r w:rsidRPr="00EA1060">
        <w:rPr>
          <w:b/>
        </w:rPr>
        <w:t>APPG on</w:t>
      </w:r>
      <w:r w:rsidR="00E90DAA">
        <w:rPr>
          <w:b/>
        </w:rPr>
        <w:t xml:space="preserve"> the</w:t>
      </w:r>
      <w:r w:rsidRPr="00EA1060">
        <w:rPr>
          <w:b/>
        </w:rPr>
        <w:t xml:space="preserve"> </w:t>
      </w:r>
      <w:r w:rsidR="00083F8A">
        <w:rPr>
          <w:b/>
        </w:rPr>
        <w:t>Future Financial Services</w:t>
      </w:r>
    </w:p>
    <w:p w14:paraId="39C5AC2A" w14:textId="55E767B7" w:rsidR="00AF16F5" w:rsidRDefault="00AF16F5" w:rsidP="0033480C">
      <w:pPr>
        <w:jc w:val="center"/>
        <w:rPr>
          <w:b/>
          <w:bCs/>
        </w:rPr>
      </w:pPr>
      <w:r w:rsidRPr="00AF16F5">
        <w:rPr>
          <w:b/>
          <w:bCs/>
        </w:rPr>
        <w:t>Survey on Cryptocurrencies, Young People, and Regulation</w:t>
      </w:r>
    </w:p>
    <w:p w14:paraId="6C2410F2" w14:textId="77CED0C0" w:rsidR="0033480C" w:rsidRDefault="0033480C" w:rsidP="0033480C">
      <w:pPr>
        <w:rPr>
          <w:b/>
          <w:bCs/>
        </w:rPr>
      </w:pPr>
      <w:r>
        <w:rPr>
          <w:b/>
          <w:bCs/>
        </w:rPr>
        <w:t>Overview:</w:t>
      </w:r>
    </w:p>
    <w:p w14:paraId="6CF91817" w14:textId="6DC8A0B0" w:rsidR="0033480C" w:rsidRDefault="0033480C" w:rsidP="0033480C">
      <w:r>
        <w:t xml:space="preserve">The APPG on the Future of Financial Services is conducting this survey to </w:t>
      </w:r>
      <w:r w:rsidR="0003236E">
        <w:t>gain an insight into issues around</w:t>
      </w:r>
      <w:r>
        <w:t xml:space="preserve"> cryptocurrencies, young people, and financial regulation in the UK.</w:t>
      </w:r>
    </w:p>
    <w:p w14:paraId="2B1E1BA6" w14:textId="77777777" w:rsidR="0033480C" w:rsidRDefault="0033480C" w:rsidP="0033480C">
      <w:r>
        <w:t>Cryptocurrencies such as Bitcoin are increasingly visible in the lives of young people—through investment opportunities, online content, new technologies, and social media discussion. Alongside potential benefits, there are also risks relating to volatility, misinformation, financial harm, and consumer protection. The APPG is seeking to better understand these dynamics from those who work directly in, around, or alongside the crypto market.</w:t>
      </w:r>
    </w:p>
    <w:p w14:paraId="48E439E9" w14:textId="2B1940D7" w:rsidR="0033480C" w:rsidRDefault="0033480C" w:rsidP="0033480C">
      <w:r>
        <w:t>This survey is aimed at cryptocurrency and digital asset firms, financial services providers, consumer and youth representative bodies, and online content creators and influencers in the money and investing space. We are particularly interested in respondents’ practical experience of:</w:t>
      </w:r>
    </w:p>
    <w:p w14:paraId="768E700A" w14:textId="406D9725" w:rsidR="0033480C" w:rsidRDefault="0033480C" w:rsidP="0033480C">
      <w:pPr>
        <w:pStyle w:val="ListParagraph"/>
        <w:numPr>
          <w:ilvl w:val="0"/>
          <w:numId w:val="14"/>
        </w:numPr>
      </w:pPr>
      <w:r>
        <w:t>how young people engage with</w:t>
      </w:r>
      <w:r w:rsidR="0003236E">
        <w:t xml:space="preserve"> cryptocurrencies and</w:t>
      </w:r>
      <w:r>
        <w:t xml:space="preserve"> </w:t>
      </w:r>
      <w:r w:rsidR="00410BE0">
        <w:t>crypto assets</w:t>
      </w:r>
      <w:r>
        <w:t>;</w:t>
      </w:r>
    </w:p>
    <w:p w14:paraId="516D2C03" w14:textId="451C5AEA" w:rsidR="0033480C" w:rsidRDefault="0033480C" w:rsidP="0033480C">
      <w:pPr>
        <w:pStyle w:val="ListParagraph"/>
        <w:numPr>
          <w:ilvl w:val="0"/>
          <w:numId w:val="14"/>
        </w:numPr>
      </w:pPr>
      <w:r>
        <w:t>where they obtain information and how they make decisions;</w:t>
      </w:r>
    </w:p>
    <w:p w14:paraId="342A444B" w14:textId="77777777" w:rsidR="00C002F1" w:rsidRDefault="0033480C" w:rsidP="0033480C">
      <w:pPr>
        <w:pStyle w:val="ListParagraph"/>
        <w:numPr>
          <w:ilvl w:val="0"/>
          <w:numId w:val="14"/>
        </w:numPr>
      </w:pPr>
      <w:r>
        <w:t xml:space="preserve">the risks and benefits they face; </w:t>
      </w:r>
    </w:p>
    <w:p w14:paraId="643E5D02" w14:textId="4F9937CA" w:rsidR="0033480C" w:rsidRDefault="00C002F1" w:rsidP="0033480C">
      <w:pPr>
        <w:pStyle w:val="ListParagraph"/>
        <w:numPr>
          <w:ilvl w:val="0"/>
          <w:numId w:val="14"/>
        </w:numPr>
      </w:pPr>
      <w:r>
        <w:t xml:space="preserve">How will financial institutions deal with customers seeking crypto investment or exposure </w:t>
      </w:r>
      <w:r w:rsidR="0033480C">
        <w:t>and</w:t>
      </w:r>
    </w:p>
    <w:p w14:paraId="47830179" w14:textId="77777777" w:rsidR="0033480C" w:rsidRDefault="0033480C" w:rsidP="0033480C">
      <w:pPr>
        <w:pStyle w:val="ListParagraph"/>
        <w:numPr>
          <w:ilvl w:val="0"/>
          <w:numId w:val="14"/>
        </w:numPr>
      </w:pPr>
      <w:r>
        <w:t>how effective the current UK regulatory framework is in practice.</w:t>
      </w:r>
    </w:p>
    <w:p w14:paraId="2C6C8E97" w14:textId="52EEDFF7" w:rsidR="0033480C" w:rsidRDefault="0033480C" w:rsidP="0033480C">
      <w:r>
        <w:t xml:space="preserve">Responses will help inform APPG discussions and future policy recommendations on how innovation, education, and consumer protection can be balanced effectively. </w:t>
      </w:r>
      <w:r w:rsidR="00C002F1">
        <w:t xml:space="preserve"> </w:t>
      </w:r>
      <w:r>
        <w:t xml:space="preserve">The survey is exploratory and </w:t>
      </w:r>
      <w:r w:rsidR="00C002F1">
        <w:t xml:space="preserve">aimed at </w:t>
      </w:r>
      <w:r>
        <w:t>evidence</w:t>
      </w:r>
      <w:r>
        <w:rPr>
          <w:rFonts w:ascii="Cambria Math" w:hAnsi="Cambria Math" w:cs="Cambria Math"/>
        </w:rPr>
        <w:t>‑</w:t>
      </w:r>
      <w:r w:rsidR="00410BE0">
        <w:t>gathering.</w:t>
      </w:r>
      <w:r w:rsidR="00C002F1">
        <w:t xml:space="preserve">  It is not</w:t>
      </w:r>
      <w:r>
        <w:t xml:space="preserve"> a consultation on specific legislative proposals.</w:t>
      </w:r>
      <w:r w:rsidR="0003236E">
        <w:t xml:space="preserve"> It will result in a short report from the Committee with either recommendations for Government and regulators based on the responses received or an outline of further work the APPG plans to do on this issue.</w:t>
      </w:r>
    </w:p>
    <w:p w14:paraId="1C767002" w14:textId="34F0838A" w:rsidR="0033480C" w:rsidRDefault="0033480C" w:rsidP="0033480C">
      <w:r>
        <w:t>We are grateful for your time and insights. Please answer as fully as you are able, drawing on your experience and perspective</w:t>
      </w:r>
      <w:r w:rsidR="005348E4">
        <w:t xml:space="preserve"> and using extra pages if required</w:t>
      </w:r>
      <w:r>
        <w:t>. Aggregate findings may be referenced in APPG outputs, but individual responses will not be attributed without consent.</w:t>
      </w:r>
    </w:p>
    <w:p w14:paraId="1BB4BC08" w14:textId="77777777" w:rsidR="0003236E" w:rsidRPr="00AF16F5" w:rsidRDefault="0003236E" w:rsidP="0033480C"/>
    <w:p w14:paraId="6F6A8765" w14:textId="77777777" w:rsidR="00AF16F5" w:rsidRPr="00AF16F5" w:rsidRDefault="00AF16F5" w:rsidP="00AF16F5">
      <w:r w:rsidRPr="00AF16F5">
        <w:rPr>
          <w:b/>
          <w:bCs/>
        </w:rPr>
        <w:t>About the respondent</w:t>
      </w:r>
    </w:p>
    <w:p w14:paraId="64D91A1C" w14:textId="0B2EFBC4" w:rsidR="00AF16F5" w:rsidRDefault="00AF16F5" w:rsidP="00AF16F5">
      <w:pPr>
        <w:numPr>
          <w:ilvl w:val="0"/>
          <w:numId w:val="8"/>
        </w:numPr>
      </w:pPr>
      <w:r w:rsidRPr="00AF16F5">
        <w:rPr>
          <w:b/>
          <w:bCs/>
        </w:rPr>
        <w:t>Which of the following best describes your organisation or role?</w:t>
      </w:r>
      <w:r w:rsidRPr="00AF16F5">
        <w:br/>
      </w:r>
      <w:r w:rsidRPr="00AF16F5">
        <w:rPr>
          <w:rFonts w:ascii="Segoe UI Symbol" w:hAnsi="Segoe UI Symbol" w:cs="Segoe UI Symbol"/>
        </w:rPr>
        <w:t>☐</w:t>
      </w:r>
      <w:r w:rsidRPr="00AF16F5">
        <w:t xml:space="preserve"> Cryptocurrency or digital asset company</w:t>
      </w:r>
      <w:r w:rsidR="0003236E">
        <w:t>/marketplace</w:t>
      </w:r>
      <w:r w:rsidRPr="00AF16F5">
        <w:br/>
      </w:r>
      <w:r w:rsidRPr="00AF16F5">
        <w:rPr>
          <w:rFonts w:ascii="Segoe UI Symbol" w:hAnsi="Segoe UI Symbol" w:cs="Segoe UI Symbol"/>
        </w:rPr>
        <w:t>☐</w:t>
      </w:r>
      <w:r w:rsidRPr="00AF16F5">
        <w:t xml:space="preserve"> Financial services firm with crypto exposure</w:t>
      </w:r>
      <w:r w:rsidRPr="00AF16F5">
        <w:br/>
      </w:r>
      <w:r w:rsidRPr="00AF16F5">
        <w:rPr>
          <w:rFonts w:ascii="Segoe UI Symbol" w:hAnsi="Segoe UI Symbol" w:cs="Segoe UI Symbol"/>
        </w:rPr>
        <w:t>☐</w:t>
      </w:r>
      <w:r w:rsidRPr="00AF16F5">
        <w:t xml:space="preserve"> Consumer or youth representative body</w:t>
      </w:r>
      <w:r w:rsidRPr="00AF16F5">
        <w:br/>
      </w:r>
      <w:r w:rsidRPr="00AF16F5">
        <w:rPr>
          <w:rFonts w:ascii="Segoe UI Symbol" w:hAnsi="Segoe UI Symbol" w:cs="Segoe UI Symbol"/>
        </w:rPr>
        <w:t>☐</w:t>
      </w:r>
      <w:r w:rsidRPr="00AF16F5">
        <w:t xml:space="preserve"> Online content creator / influencer in the money or investing space</w:t>
      </w:r>
      <w:r w:rsidRPr="00AF16F5">
        <w:br/>
      </w:r>
      <w:r w:rsidRPr="00AF16F5">
        <w:rPr>
          <w:rFonts w:ascii="Segoe UI Symbol" w:hAnsi="Segoe UI Symbol" w:cs="Segoe UI Symbol"/>
        </w:rPr>
        <w:t>☐</w:t>
      </w:r>
      <w:r w:rsidRPr="00AF16F5">
        <w:t xml:space="preserve"> Academic / think tank</w:t>
      </w:r>
      <w:r w:rsidRPr="00AF16F5">
        <w:br/>
      </w:r>
      <w:r w:rsidRPr="00AF16F5">
        <w:rPr>
          <w:rFonts w:ascii="Segoe UI Symbol" w:hAnsi="Segoe UI Symbol" w:cs="Segoe UI Symbol"/>
        </w:rPr>
        <w:t>☐</w:t>
      </w:r>
      <w:r w:rsidRPr="00AF16F5">
        <w:t xml:space="preserve"> Other (please specify)</w:t>
      </w:r>
    </w:p>
    <w:p w14:paraId="71BB58DF" w14:textId="77777777" w:rsidR="005348E4" w:rsidRDefault="005348E4" w:rsidP="005348E4">
      <w:pPr>
        <w:ind w:left="720"/>
        <w:rPr>
          <w:b/>
          <w:bCs/>
        </w:rPr>
      </w:pPr>
    </w:p>
    <w:p w14:paraId="215198D6" w14:textId="77777777" w:rsidR="005348E4" w:rsidRDefault="005348E4" w:rsidP="005348E4">
      <w:pPr>
        <w:ind w:left="720"/>
        <w:rPr>
          <w:b/>
          <w:bCs/>
        </w:rPr>
      </w:pPr>
    </w:p>
    <w:p w14:paraId="4ADA2280" w14:textId="77777777" w:rsidR="005348E4" w:rsidRDefault="005348E4" w:rsidP="005348E4">
      <w:pPr>
        <w:ind w:left="720"/>
        <w:rPr>
          <w:b/>
          <w:bCs/>
        </w:rPr>
      </w:pPr>
    </w:p>
    <w:p w14:paraId="146C9312" w14:textId="77777777" w:rsidR="005348E4" w:rsidRPr="00AF16F5" w:rsidRDefault="005348E4" w:rsidP="005348E4">
      <w:pPr>
        <w:ind w:left="720"/>
      </w:pPr>
    </w:p>
    <w:p w14:paraId="77CB9E14" w14:textId="7DBEA20E" w:rsidR="00AF16F5" w:rsidRPr="00AF16F5" w:rsidRDefault="00AF16F5" w:rsidP="00AF16F5">
      <w:pPr>
        <w:numPr>
          <w:ilvl w:val="0"/>
          <w:numId w:val="8"/>
        </w:numPr>
      </w:pPr>
      <w:r w:rsidRPr="00AF16F5">
        <w:rPr>
          <w:b/>
          <w:bCs/>
        </w:rPr>
        <w:t>In what ways do</w:t>
      </w:r>
      <w:r w:rsidR="0003236E">
        <w:rPr>
          <w:b/>
          <w:bCs/>
        </w:rPr>
        <w:t xml:space="preserve"> you or</w:t>
      </w:r>
      <w:r w:rsidRPr="00AF16F5">
        <w:rPr>
          <w:b/>
          <w:bCs/>
        </w:rPr>
        <w:t xml:space="preserve"> your organisation or activity engage with young people (aged approximately 16–30) in relation to cryptocurrencies?</w:t>
      </w:r>
      <w:r w:rsidRPr="00AF16F5">
        <w:br/>
        <w:t>(Please describe)</w:t>
      </w:r>
    </w:p>
    <w:p w14:paraId="7BB83624" w14:textId="0030BB81" w:rsidR="0003236E" w:rsidRDefault="0003236E" w:rsidP="00AF16F5">
      <w:pPr>
        <w:rPr>
          <w:b/>
          <w:bCs/>
        </w:rPr>
      </w:pPr>
    </w:p>
    <w:p w14:paraId="413D4991" w14:textId="77777777" w:rsidR="005348E4" w:rsidRDefault="005348E4" w:rsidP="00AF16F5">
      <w:pPr>
        <w:rPr>
          <w:b/>
          <w:bCs/>
        </w:rPr>
      </w:pPr>
    </w:p>
    <w:p w14:paraId="06A4AA80" w14:textId="77777777" w:rsidR="005348E4" w:rsidRDefault="005348E4" w:rsidP="00AF16F5">
      <w:pPr>
        <w:rPr>
          <w:b/>
          <w:bCs/>
        </w:rPr>
      </w:pPr>
    </w:p>
    <w:p w14:paraId="4F716592" w14:textId="77777777" w:rsidR="005348E4" w:rsidRDefault="005348E4" w:rsidP="00AF16F5">
      <w:pPr>
        <w:rPr>
          <w:b/>
          <w:bCs/>
        </w:rPr>
      </w:pPr>
    </w:p>
    <w:p w14:paraId="1198BD96" w14:textId="7F9E3095" w:rsidR="00AF16F5" w:rsidRPr="00AF16F5" w:rsidRDefault="00AF16F5" w:rsidP="00AF16F5">
      <w:pPr>
        <w:rPr>
          <w:b/>
          <w:bCs/>
        </w:rPr>
      </w:pPr>
      <w:r w:rsidRPr="00AF16F5">
        <w:rPr>
          <w:b/>
          <w:bCs/>
        </w:rPr>
        <w:t>Use of cryptocurrencies by young people</w:t>
      </w:r>
    </w:p>
    <w:p w14:paraId="2BADE030" w14:textId="171205DB" w:rsidR="00AF16F5" w:rsidRDefault="00AF16F5" w:rsidP="00AF16F5">
      <w:pPr>
        <w:numPr>
          <w:ilvl w:val="0"/>
          <w:numId w:val="9"/>
        </w:numPr>
      </w:pPr>
      <w:r w:rsidRPr="00AF16F5">
        <w:rPr>
          <w:b/>
          <w:bCs/>
        </w:rPr>
        <w:t xml:space="preserve">Based on your experience, how would you characterise current levels of awareness and use of cryptocurrencies (e.g. Bitcoin and other </w:t>
      </w:r>
      <w:r w:rsidR="0003236E" w:rsidRPr="00AF16F5">
        <w:rPr>
          <w:b/>
          <w:bCs/>
        </w:rPr>
        <w:t>crypto assets</w:t>
      </w:r>
      <w:r w:rsidRPr="00AF16F5">
        <w:rPr>
          <w:b/>
          <w:bCs/>
        </w:rPr>
        <w:t>) among young people in the UK?</w:t>
      </w:r>
      <w:r w:rsidRPr="00AF16F5">
        <w:br/>
        <w:t>(Please describe trends you observe)</w:t>
      </w:r>
    </w:p>
    <w:p w14:paraId="7C7A2EC9" w14:textId="77777777" w:rsidR="0003236E" w:rsidRDefault="0003236E" w:rsidP="0003236E">
      <w:pPr>
        <w:ind w:left="720"/>
      </w:pPr>
    </w:p>
    <w:p w14:paraId="113AE5D4" w14:textId="77777777" w:rsidR="005348E4" w:rsidRDefault="005348E4" w:rsidP="0003236E">
      <w:pPr>
        <w:ind w:left="720"/>
      </w:pPr>
    </w:p>
    <w:p w14:paraId="707A630C" w14:textId="77777777" w:rsidR="005348E4" w:rsidRDefault="005348E4" w:rsidP="0003236E">
      <w:pPr>
        <w:ind w:left="720"/>
      </w:pPr>
    </w:p>
    <w:p w14:paraId="28CE4A83" w14:textId="77777777" w:rsidR="005348E4" w:rsidRPr="00AF16F5" w:rsidRDefault="005348E4" w:rsidP="0003236E">
      <w:pPr>
        <w:ind w:left="720"/>
      </w:pPr>
    </w:p>
    <w:p w14:paraId="487E49DC" w14:textId="5B64579A" w:rsidR="00AF16F5" w:rsidRDefault="00AF16F5" w:rsidP="00AF16F5">
      <w:pPr>
        <w:numPr>
          <w:ilvl w:val="0"/>
          <w:numId w:val="9"/>
        </w:numPr>
      </w:pPr>
      <w:r w:rsidRPr="00AF16F5">
        <w:rPr>
          <w:b/>
          <w:bCs/>
        </w:rPr>
        <w:t xml:space="preserve">Which </w:t>
      </w:r>
      <w:r w:rsidR="0003236E" w:rsidRPr="00AF16F5">
        <w:rPr>
          <w:b/>
          <w:bCs/>
        </w:rPr>
        <w:t>crypto assets</w:t>
      </w:r>
      <w:r w:rsidRPr="00AF16F5">
        <w:rPr>
          <w:b/>
          <w:bCs/>
        </w:rPr>
        <w:t xml:space="preserve"> or crypto</w:t>
      </w:r>
      <w:r w:rsidRPr="00AF16F5">
        <w:rPr>
          <w:b/>
          <w:bCs/>
        </w:rPr>
        <w:noBreakHyphen/>
        <w:t>related activities are young people most commonly engaging with?</w:t>
      </w:r>
      <w:r w:rsidRPr="00AF16F5">
        <w:br/>
      </w:r>
      <w:r w:rsidRPr="00AF16F5">
        <w:rPr>
          <w:rFonts w:ascii="Segoe UI Symbol" w:hAnsi="Segoe UI Symbol" w:cs="Segoe UI Symbol"/>
        </w:rPr>
        <w:t>☐</w:t>
      </w:r>
      <w:r w:rsidRPr="00AF16F5">
        <w:t xml:space="preserve"> Bitcoin</w:t>
      </w:r>
      <w:r w:rsidRPr="00AF16F5">
        <w:br/>
      </w:r>
      <w:r w:rsidRPr="00AF16F5">
        <w:rPr>
          <w:rFonts w:ascii="Segoe UI Symbol" w:hAnsi="Segoe UI Symbol" w:cs="Segoe UI Symbol"/>
        </w:rPr>
        <w:t>☐</w:t>
      </w:r>
      <w:r w:rsidRPr="00AF16F5">
        <w:t xml:space="preserve"> Other cryptocurrencies (e.g. Ethereum, stablecoins)</w:t>
      </w:r>
      <w:r w:rsidRPr="00AF16F5">
        <w:br/>
      </w:r>
      <w:r w:rsidRPr="00AF16F5">
        <w:rPr>
          <w:rFonts w:ascii="Segoe UI Symbol" w:hAnsi="Segoe UI Symbol" w:cs="Segoe UI Symbol"/>
        </w:rPr>
        <w:t>☐</w:t>
      </w:r>
      <w:r w:rsidRPr="00AF16F5">
        <w:t xml:space="preserve"> NFTs</w:t>
      </w:r>
      <w:r w:rsidRPr="00AF16F5">
        <w:br/>
      </w:r>
      <w:r w:rsidRPr="00AF16F5">
        <w:rPr>
          <w:rFonts w:ascii="Segoe UI Symbol" w:hAnsi="Segoe UI Symbol" w:cs="Segoe UI Symbol"/>
        </w:rPr>
        <w:t>☐</w:t>
      </w:r>
      <w:r w:rsidRPr="00AF16F5">
        <w:t xml:space="preserve"> Decentralised finance (DeFi)</w:t>
      </w:r>
      <w:r w:rsidRPr="00AF16F5">
        <w:br/>
      </w:r>
      <w:r w:rsidRPr="00AF16F5">
        <w:rPr>
          <w:rFonts w:ascii="Segoe UI Symbol" w:hAnsi="Segoe UI Symbol" w:cs="Segoe UI Symbol"/>
        </w:rPr>
        <w:t>☐</w:t>
      </w:r>
      <w:r w:rsidRPr="00AF16F5">
        <w:t xml:space="preserve"> Gaming or metaverse</w:t>
      </w:r>
      <w:r w:rsidRPr="00AF16F5">
        <w:noBreakHyphen/>
        <w:t>related crypto use</w:t>
      </w:r>
      <w:r w:rsidRPr="00AF16F5">
        <w:br/>
      </w:r>
      <w:r w:rsidRPr="00AF16F5">
        <w:rPr>
          <w:rFonts w:ascii="Segoe UI Symbol" w:hAnsi="Segoe UI Symbol" w:cs="Segoe UI Symbol"/>
        </w:rPr>
        <w:t>☐</w:t>
      </w:r>
      <w:r w:rsidRPr="00AF16F5">
        <w:t xml:space="preserve"> </w:t>
      </w:r>
      <w:r w:rsidR="0003236E">
        <w:t>Other (</w:t>
      </w:r>
      <w:r w:rsidR="00864D8A">
        <w:t>p</w:t>
      </w:r>
      <w:r w:rsidR="0003236E">
        <w:t>lease specify)</w:t>
      </w:r>
    </w:p>
    <w:p w14:paraId="27326BE9" w14:textId="77777777" w:rsidR="005348E4" w:rsidRDefault="005348E4" w:rsidP="005348E4">
      <w:pPr>
        <w:pStyle w:val="ListParagraph"/>
      </w:pPr>
    </w:p>
    <w:p w14:paraId="50FD6237" w14:textId="77777777" w:rsidR="005348E4" w:rsidRDefault="005348E4" w:rsidP="005348E4">
      <w:pPr>
        <w:pStyle w:val="ListParagraph"/>
      </w:pPr>
    </w:p>
    <w:p w14:paraId="2FE44E25" w14:textId="12CF81EF" w:rsidR="00AF16F5" w:rsidRDefault="00AF16F5" w:rsidP="00AF16F5">
      <w:pPr>
        <w:numPr>
          <w:ilvl w:val="0"/>
          <w:numId w:val="9"/>
        </w:numPr>
      </w:pPr>
      <w:r w:rsidRPr="00AF16F5">
        <w:rPr>
          <w:b/>
          <w:bCs/>
        </w:rPr>
        <w:t>What do you see as the primary motivations for young people engaging with cryptocurrencies?</w:t>
      </w:r>
      <w:r w:rsidRPr="00AF16F5">
        <w:br/>
        <w:t>(e.g. investment, speculation, technology interest, financial inclusion, social influence</w:t>
      </w:r>
      <w:r w:rsidR="00864D8A">
        <w:t>, peer pressure, etc.</w:t>
      </w:r>
      <w:r w:rsidRPr="00AF16F5">
        <w:t>)</w:t>
      </w:r>
    </w:p>
    <w:p w14:paraId="1E1082E5" w14:textId="77777777" w:rsidR="00864D8A" w:rsidRDefault="00864D8A" w:rsidP="00864D8A">
      <w:pPr>
        <w:ind w:left="720"/>
      </w:pPr>
    </w:p>
    <w:p w14:paraId="5AA26A6A" w14:textId="77777777" w:rsidR="005348E4" w:rsidRDefault="005348E4" w:rsidP="00864D8A">
      <w:pPr>
        <w:ind w:left="720"/>
      </w:pPr>
    </w:p>
    <w:p w14:paraId="637E285E" w14:textId="77777777" w:rsidR="005348E4" w:rsidRDefault="005348E4" w:rsidP="00864D8A">
      <w:pPr>
        <w:ind w:left="720"/>
      </w:pPr>
    </w:p>
    <w:p w14:paraId="113B2659" w14:textId="77777777" w:rsidR="005348E4" w:rsidRPr="00AF16F5" w:rsidRDefault="005348E4" w:rsidP="00864D8A">
      <w:pPr>
        <w:ind w:left="720"/>
      </w:pPr>
    </w:p>
    <w:p w14:paraId="3459E178" w14:textId="0B8E6312" w:rsidR="00864D8A" w:rsidRDefault="00AF16F5" w:rsidP="005348E4">
      <w:pPr>
        <w:numPr>
          <w:ilvl w:val="0"/>
          <w:numId w:val="9"/>
        </w:numPr>
      </w:pPr>
      <w:r w:rsidRPr="00AF16F5">
        <w:rPr>
          <w:b/>
          <w:bCs/>
        </w:rPr>
        <w:lastRenderedPageBreak/>
        <w:t>How does crypto participation among young people differ, in your view, from older age groups?</w:t>
      </w:r>
      <w:r w:rsidRPr="00AF16F5">
        <w:br/>
        <w:t>(Please explain)</w:t>
      </w:r>
    </w:p>
    <w:p w14:paraId="643A86FF" w14:textId="77777777" w:rsidR="00864D8A" w:rsidRDefault="00864D8A" w:rsidP="00864D8A">
      <w:pPr>
        <w:ind w:left="720"/>
      </w:pPr>
    </w:p>
    <w:p w14:paraId="5D02F70B" w14:textId="77777777" w:rsidR="005348E4" w:rsidRDefault="005348E4" w:rsidP="00864D8A">
      <w:pPr>
        <w:ind w:left="720"/>
      </w:pPr>
    </w:p>
    <w:p w14:paraId="189DA289" w14:textId="77777777" w:rsidR="005348E4" w:rsidRDefault="005348E4" w:rsidP="00864D8A">
      <w:pPr>
        <w:ind w:left="720"/>
      </w:pPr>
    </w:p>
    <w:p w14:paraId="79094F61" w14:textId="77777777" w:rsidR="005348E4" w:rsidRPr="00AF16F5" w:rsidRDefault="005348E4" w:rsidP="00864D8A">
      <w:pPr>
        <w:ind w:left="720"/>
      </w:pPr>
    </w:p>
    <w:p w14:paraId="54DC3E17" w14:textId="77777777" w:rsidR="00AF16F5" w:rsidRPr="00AF16F5" w:rsidRDefault="00AF16F5" w:rsidP="00AF16F5">
      <w:pPr>
        <w:rPr>
          <w:b/>
          <w:bCs/>
        </w:rPr>
      </w:pPr>
      <w:r w:rsidRPr="00AF16F5">
        <w:rPr>
          <w:b/>
          <w:bCs/>
        </w:rPr>
        <w:t>Information sources and decision</w:t>
      </w:r>
      <w:r w:rsidRPr="00AF16F5">
        <w:rPr>
          <w:b/>
          <w:bCs/>
        </w:rPr>
        <w:noBreakHyphen/>
        <w:t>making</w:t>
      </w:r>
    </w:p>
    <w:p w14:paraId="2046D977" w14:textId="77777777" w:rsidR="00AF16F5" w:rsidRDefault="00AF16F5" w:rsidP="00AF16F5">
      <w:pPr>
        <w:numPr>
          <w:ilvl w:val="0"/>
          <w:numId w:val="10"/>
        </w:numPr>
      </w:pPr>
      <w:r w:rsidRPr="00AF16F5">
        <w:rPr>
          <w:b/>
          <w:bCs/>
        </w:rPr>
        <w:t>Where do young people most commonly obtain information about cryptocurrencies?</w:t>
      </w:r>
      <w:r w:rsidRPr="00AF16F5">
        <w:br/>
        <w:t>(Please rank or describe)</w:t>
      </w:r>
      <w:r w:rsidRPr="00AF16F5">
        <w:br/>
      </w:r>
      <w:r w:rsidRPr="00AF16F5">
        <w:rPr>
          <w:rFonts w:ascii="Segoe UI Symbol" w:hAnsi="Segoe UI Symbol" w:cs="Segoe UI Symbol"/>
        </w:rPr>
        <w:t>☐</w:t>
      </w:r>
      <w:r w:rsidRPr="00AF16F5">
        <w:t xml:space="preserve"> Social media platforms</w:t>
      </w:r>
      <w:r w:rsidRPr="00AF16F5">
        <w:br/>
      </w:r>
      <w:r w:rsidRPr="00AF16F5">
        <w:rPr>
          <w:rFonts w:ascii="Segoe UI Symbol" w:hAnsi="Segoe UI Symbol" w:cs="Segoe UI Symbol"/>
        </w:rPr>
        <w:t>☐</w:t>
      </w:r>
      <w:r w:rsidRPr="00AF16F5">
        <w:t xml:space="preserve"> Online influencers or content creators</w:t>
      </w:r>
      <w:r w:rsidRPr="00AF16F5">
        <w:br/>
      </w:r>
      <w:r w:rsidRPr="00AF16F5">
        <w:rPr>
          <w:rFonts w:ascii="Segoe UI Symbol" w:hAnsi="Segoe UI Symbol" w:cs="Segoe UI Symbol"/>
        </w:rPr>
        <w:t>☐</w:t>
      </w:r>
      <w:r w:rsidRPr="00AF16F5">
        <w:t xml:space="preserve"> Friends or peer networks</w:t>
      </w:r>
      <w:r w:rsidRPr="00AF16F5">
        <w:br/>
      </w:r>
      <w:r w:rsidRPr="00AF16F5">
        <w:rPr>
          <w:rFonts w:ascii="Segoe UI Symbol" w:hAnsi="Segoe UI Symbol" w:cs="Segoe UI Symbol"/>
        </w:rPr>
        <w:t>☐</w:t>
      </w:r>
      <w:r w:rsidRPr="00AF16F5">
        <w:t xml:space="preserve"> Traditional media</w:t>
      </w:r>
      <w:r w:rsidRPr="00AF16F5">
        <w:br/>
      </w:r>
      <w:r w:rsidRPr="00AF16F5">
        <w:rPr>
          <w:rFonts w:ascii="Segoe UI Symbol" w:hAnsi="Segoe UI Symbol" w:cs="Segoe UI Symbol"/>
        </w:rPr>
        <w:t>☐</w:t>
      </w:r>
      <w:r w:rsidRPr="00AF16F5">
        <w:t xml:space="preserve"> Crypto firms’ own materials</w:t>
      </w:r>
      <w:r w:rsidRPr="00AF16F5">
        <w:br/>
      </w:r>
      <w:r w:rsidRPr="00AF16F5">
        <w:rPr>
          <w:rFonts w:ascii="Segoe UI Symbol" w:hAnsi="Segoe UI Symbol" w:cs="Segoe UI Symbol"/>
        </w:rPr>
        <w:t>☐</w:t>
      </w:r>
      <w:r w:rsidRPr="00AF16F5">
        <w:t xml:space="preserve"> Schools, universities, or formal education</w:t>
      </w:r>
      <w:r w:rsidRPr="00AF16F5">
        <w:br/>
      </w:r>
      <w:r w:rsidRPr="00AF16F5">
        <w:rPr>
          <w:rFonts w:ascii="Segoe UI Symbol" w:hAnsi="Segoe UI Symbol" w:cs="Segoe UI Symbol"/>
        </w:rPr>
        <w:t>☐</w:t>
      </w:r>
      <w:r w:rsidRPr="00AF16F5">
        <w:t xml:space="preserve"> Other (please specify)</w:t>
      </w:r>
    </w:p>
    <w:p w14:paraId="33AE796C" w14:textId="77777777" w:rsidR="005348E4" w:rsidRDefault="005348E4" w:rsidP="005348E4"/>
    <w:p w14:paraId="20BFE427" w14:textId="77777777" w:rsidR="005348E4" w:rsidRDefault="005348E4" w:rsidP="005348E4"/>
    <w:p w14:paraId="6CABC2F0" w14:textId="77777777" w:rsidR="005348E4" w:rsidRPr="00AF16F5" w:rsidRDefault="005348E4" w:rsidP="00864D8A">
      <w:pPr>
        <w:ind w:left="720"/>
      </w:pPr>
    </w:p>
    <w:p w14:paraId="59116D4A" w14:textId="3FCAF142" w:rsidR="00AF16F5" w:rsidRDefault="00AF16F5" w:rsidP="00AF16F5">
      <w:pPr>
        <w:numPr>
          <w:ilvl w:val="0"/>
          <w:numId w:val="10"/>
        </w:numPr>
      </w:pPr>
      <w:r w:rsidRPr="00AF16F5">
        <w:rPr>
          <w:b/>
          <w:bCs/>
        </w:rPr>
        <w:t>What role do online influencers and social media content play in shaping young people’s views and decisions about crypto</w:t>
      </w:r>
      <w:r w:rsidR="00864D8A">
        <w:rPr>
          <w:b/>
          <w:bCs/>
        </w:rPr>
        <w:t xml:space="preserve"> </w:t>
      </w:r>
      <w:r w:rsidRPr="00AF16F5">
        <w:rPr>
          <w:b/>
          <w:bCs/>
        </w:rPr>
        <w:t>assets?</w:t>
      </w:r>
      <w:r w:rsidRPr="00AF16F5">
        <w:br/>
        <w:t>(Please comment on both positive and negative influences)</w:t>
      </w:r>
    </w:p>
    <w:p w14:paraId="0313B2BE" w14:textId="77777777" w:rsidR="00864D8A" w:rsidRDefault="00864D8A" w:rsidP="00864D8A">
      <w:pPr>
        <w:pStyle w:val="ListParagraph"/>
      </w:pPr>
    </w:p>
    <w:p w14:paraId="0BACE682" w14:textId="77777777" w:rsidR="00864D8A" w:rsidRDefault="00864D8A" w:rsidP="00864D8A">
      <w:pPr>
        <w:ind w:left="720"/>
      </w:pPr>
    </w:p>
    <w:p w14:paraId="48B4A83A" w14:textId="77777777" w:rsidR="005348E4" w:rsidRDefault="005348E4" w:rsidP="00864D8A">
      <w:pPr>
        <w:ind w:left="720"/>
      </w:pPr>
    </w:p>
    <w:p w14:paraId="1B498D42" w14:textId="77777777" w:rsidR="005348E4" w:rsidRDefault="005348E4" w:rsidP="00864D8A">
      <w:pPr>
        <w:ind w:left="720"/>
      </w:pPr>
    </w:p>
    <w:p w14:paraId="72F9FF54" w14:textId="77777777" w:rsidR="005348E4" w:rsidRPr="00AF16F5" w:rsidRDefault="005348E4" w:rsidP="00864D8A">
      <w:pPr>
        <w:ind w:left="720"/>
      </w:pPr>
    </w:p>
    <w:p w14:paraId="0C9A9F88" w14:textId="77777777" w:rsidR="00AF16F5" w:rsidRDefault="00AF16F5" w:rsidP="00AF16F5">
      <w:pPr>
        <w:numPr>
          <w:ilvl w:val="0"/>
          <w:numId w:val="10"/>
        </w:numPr>
      </w:pPr>
      <w:r w:rsidRPr="00AF16F5">
        <w:rPr>
          <w:b/>
          <w:bCs/>
        </w:rPr>
        <w:t>To what extent do young people understand the risks associated with crypto investments, in your experience?</w:t>
      </w:r>
      <w:r w:rsidRPr="00AF16F5">
        <w:br/>
      </w:r>
      <w:r w:rsidRPr="00AF16F5">
        <w:rPr>
          <w:rFonts w:ascii="Segoe UI Symbol" w:hAnsi="Segoe UI Symbol" w:cs="Segoe UI Symbol"/>
        </w:rPr>
        <w:t>☐</w:t>
      </w:r>
      <w:r w:rsidRPr="00AF16F5">
        <w:t xml:space="preserve"> Very well</w:t>
      </w:r>
      <w:r w:rsidRPr="00AF16F5">
        <w:br/>
      </w:r>
      <w:r w:rsidRPr="00AF16F5">
        <w:rPr>
          <w:rFonts w:ascii="Segoe UI Symbol" w:hAnsi="Segoe UI Symbol" w:cs="Segoe UI Symbol"/>
        </w:rPr>
        <w:t>☐</w:t>
      </w:r>
      <w:r w:rsidRPr="00AF16F5">
        <w:t xml:space="preserve"> Somewhat well</w:t>
      </w:r>
      <w:r w:rsidRPr="00AF16F5">
        <w:br/>
      </w:r>
      <w:r w:rsidRPr="00AF16F5">
        <w:rPr>
          <w:rFonts w:ascii="Segoe UI Symbol" w:hAnsi="Segoe UI Symbol" w:cs="Segoe UI Symbol"/>
        </w:rPr>
        <w:t>☐</w:t>
      </w:r>
      <w:r w:rsidRPr="00AF16F5">
        <w:t xml:space="preserve"> Limited understanding</w:t>
      </w:r>
      <w:r w:rsidRPr="00AF16F5">
        <w:br/>
      </w:r>
      <w:r w:rsidRPr="00AF16F5">
        <w:rPr>
          <w:rFonts w:ascii="Segoe UI Symbol" w:hAnsi="Segoe UI Symbol" w:cs="Segoe UI Symbol"/>
        </w:rPr>
        <w:t>☐</w:t>
      </w:r>
      <w:r w:rsidRPr="00AF16F5">
        <w:t xml:space="preserve"> Very limited understanding</w:t>
      </w:r>
      <w:r w:rsidRPr="00AF16F5">
        <w:br/>
      </w:r>
      <w:r w:rsidRPr="00AF16F5">
        <w:rPr>
          <w:rFonts w:ascii="Segoe UI Symbol" w:hAnsi="Segoe UI Symbol" w:cs="Segoe UI Symbol"/>
        </w:rPr>
        <w:t>☐</w:t>
      </w:r>
      <w:r w:rsidRPr="00AF16F5">
        <w:t xml:space="preserve"> Unsure / varies widely</w:t>
      </w:r>
    </w:p>
    <w:p w14:paraId="565B96BF" w14:textId="77777777" w:rsidR="00864D8A" w:rsidRPr="00AF16F5" w:rsidRDefault="00864D8A" w:rsidP="00864D8A">
      <w:pPr>
        <w:ind w:left="360"/>
      </w:pPr>
    </w:p>
    <w:p w14:paraId="22E6CA3F" w14:textId="77777777" w:rsidR="00AF16F5" w:rsidRPr="00AF16F5" w:rsidRDefault="00AF16F5" w:rsidP="00AF16F5">
      <w:pPr>
        <w:numPr>
          <w:ilvl w:val="0"/>
          <w:numId w:val="10"/>
        </w:numPr>
      </w:pPr>
      <w:r w:rsidRPr="00AF16F5">
        <w:rPr>
          <w:b/>
          <w:bCs/>
        </w:rPr>
        <w:lastRenderedPageBreak/>
        <w:t>How do young people typically assess credibility or trustworthiness when deciding whether to engage with a crypto product, platform, or investment?</w:t>
      </w:r>
      <w:r w:rsidRPr="00AF16F5">
        <w:br/>
        <w:t>(Please describe)</w:t>
      </w:r>
    </w:p>
    <w:p w14:paraId="60B64D04" w14:textId="77777777" w:rsidR="00864D8A" w:rsidRDefault="00864D8A" w:rsidP="00AF16F5"/>
    <w:p w14:paraId="4B7052C0" w14:textId="77777777" w:rsidR="005348E4" w:rsidRDefault="005348E4" w:rsidP="00AF16F5"/>
    <w:p w14:paraId="3153B9AA" w14:textId="77777777" w:rsidR="005348E4" w:rsidRDefault="005348E4" w:rsidP="00AF16F5"/>
    <w:p w14:paraId="7B0429A1" w14:textId="77777777" w:rsidR="005348E4" w:rsidRDefault="005348E4" w:rsidP="00AF16F5"/>
    <w:p w14:paraId="3A15673D" w14:textId="77777777" w:rsidR="005348E4" w:rsidRDefault="005348E4" w:rsidP="00AF16F5"/>
    <w:p w14:paraId="74AB6CC9" w14:textId="77777777" w:rsidR="005348E4" w:rsidRDefault="005348E4" w:rsidP="00AF16F5"/>
    <w:p w14:paraId="40049F38" w14:textId="3C60980F" w:rsidR="00AF16F5" w:rsidRPr="00AF16F5" w:rsidRDefault="00AF16F5" w:rsidP="00AF16F5">
      <w:pPr>
        <w:rPr>
          <w:b/>
          <w:bCs/>
        </w:rPr>
      </w:pPr>
      <w:r w:rsidRPr="00AF16F5">
        <w:rPr>
          <w:b/>
          <w:bCs/>
        </w:rPr>
        <w:t>Risks and benefits</w:t>
      </w:r>
    </w:p>
    <w:p w14:paraId="0C5CFE1D" w14:textId="77777777" w:rsidR="00AF16F5" w:rsidRDefault="00AF16F5" w:rsidP="00AF16F5">
      <w:pPr>
        <w:numPr>
          <w:ilvl w:val="0"/>
          <w:numId w:val="11"/>
        </w:numPr>
      </w:pPr>
      <w:r w:rsidRPr="00AF16F5">
        <w:rPr>
          <w:b/>
          <w:bCs/>
        </w:rPr>
        <w:t>What do you consider the main potential benefits of cryptocurrencies for young people in the UK?</w:t>
      </w:r>
      <w:r w:rsidRPr="00AF16F5">
        <w:br/>
        <w:t>(e.g. innovation, access to markets, financial education, inclusion)</w:t>
      </w:r>
    </w:p>
    <w:p w14:paraId="653EC67C" w14:textId="77777777" w:rsidR="00864D8A" w:rsidRDefault="00864D8A" w:rsidP="00864D8A">
      <w:pPr>
        <w:ind w:left="720"/>
      </w:pPr>
    </w:p>
    <w:p w14:paraId="4962AE20" w14:textId="77777777" w:rsidR="005348E4" w:rsidRDefault="005348E4" w:rsidP="00864D8A">
      <w:pPr>
        <w:ind w:left="720"/>
      </w:pPr>
    </w:p>
    <w:p w14:paraId="19FBB5EE" w14:textId="77777777" w:rsidR="005348E4" w:rsidRDefault="005348E4" w:rsidP="00864D8A">
      <w:pPr>
        <w:ind w:left="720"/>
      </w:pPr>
    </w:p>
    <w:p w14:paraId="57A050CD" w14:textId="77777777" w:rsidR="005348E4" w:rsidRPr="00AF16F5" w:rsidRDefault="005348E4" w:rsidP="00864D8A">
      <w:pPr>
        <w:ind w:left="720"/>
      </w:pPr>
    </w:p>
    <w:p w14:paraId="668D5F0C" w14:textId="4CB57CED" w:rsidR="00AF16F5" w:rsidRDefault="00AF16F5" w:rsidP="00AF16F5">
      <w:pPr>
        <w:numPr>
          <w:ilvl w:val="0"/>
          <w:numId w:val="11"/>
        </w:numPr>
      </w:pPr>
      <w:r w:rsidRPr="00AF16F5">
        <w:rPr>
          <w:b/>
          <w:bCs/>
        </w:rPr>
        <w:t>What are the most significant risks to young people from crypto</w:t>
      </w:r>
      <w:r w:rsidR="00864D8A">
        <w:rPr>
          <w:b/>
          <w:bCs/>
        </w:rPr>
        <w:t xml:space="preserve"> </w:t>
      </w:r>
      <w:r w:rsidRPr="00AF16F5">
        <w:rPr>
          <w:b/>
          <w:bCs/>
        </w:rPr>
        <w:t>asset use or investment?</w:t>
      </w:r>
      <w:r w:rsidRPr="00AF16F5">
        <w:br/>
        <w:t>(e.g. financial loss, scams, volatility, misinformation, mental wellbeing)</w:t>
      </w:r>
    </w:p>
    <w:p w14:paraId="0B804FAC" w14:textId="77777777" w:rsidR="00864D8A" w:rsidRDefault="00864D8A" w:rsidP="00864D8A">
      <w:pPr>
        <w:pStyle w:val="ListParagraph"/>
      </w:pPr>
    </w:p>
    <w:p w14:paraId="3751C2AC" w14:textId="77777777" w:rsidR="005348E4" w:rsidRDefault="005348E4" w:rsidP="00864D8A">
      <w:pPr>
        <w:pStyle w:val="ListParagraph"/>
      </w:pPr>
    </w:p>
    <w:p w14:paraId="3BEE039A" w14:textId="77777777" w:rsidR="005348E4" w:rsidRDefault="005348E4" w:rsidP="00864D8A">
      <w:pPr>
        <w:pStyle w:val="ListParagraph"/>
      </w:pPr>
    </w:p>
    <w:p w14:paraId="50075E7C" w14:textId="77777777" w:rsidR="005348E4" w:rsidRDefault="005348E4" w:rsidP="00864D8A">
      <w:pPr>
        <w:pStyle w:val="ListParagraph"/>
      </w:pPr>
    </w:p>
    <w:p w14:paraId="60EC0534" w14:textId="77777777" w:rsidR="005348E4" w:rsidRDefault="005348E4" w:rsidP="00864D8A">
      <w:pPr>
        <w:pStyle w:val="ListParagraph"/>
      </w:pPr>
    </w:p>
    <w:p w14:paraId="58843842" w14:textId="77777777" w:rsidR="00AF16F5" w:rsidRDefault="00AF16F5" w:rsidP="00AF16F5">
      <w:pPr>
        <w:numPr>
          <w:ilvl w:val="0"/>
          <w:numId w:val="11"/>
        </w:numPr>
      </w:pPr>
      <w:r w:rsidRPr="00AF16F5">
        <w:rPr>
          <w:b/>
          <w:bCs/>
        </w:rPr>
        <w:t>Are there particular groups of young people who you believe may be more vulnerable to harm in the crypto market?</w:t>
      </w:r>
      <w:r w:rsidRPr="00AF16F5">
        <w:br/>
      </w:r>
      <w:r w:rsidRPr="00AF16F5">
        <w:rPr>
          <w:rFonts w:ascii="Segoe UI Symbol" w:hAnsi="Segoe UI Symbol" w:cs="Segoe UI Symbol"/>
        </w:rPr>
        <w:t>☐</w:t>
      </w:r>
      <w:r w:rsidRPr="00AF16F5">
        <w:t xml:space="preserve"> Yes (please specify)</w:t>
      </w:r>
      <w:r w:rsidRPr="00AF16F5">
        <w:br/>
      </w:r>
      <w:r w:rsidRPr="00AF16F5">
        <w:rPr>
          <w:rFonts w:ascii="Segoe UI Symbol" w:hAnsi="Segoe UI Symbol" w:cs="Segoe UI Symbol"/>
        </w:rPr>
        <w:t>☐</w:t>
      </w:r>
      <w:r w:rsidRPr="00AF16F5">
        <w:t xml:space="preserve"> No</w:t>
      </w:r>
      <w:r w:rsidRPr="00AF16F5">
        <w:br/>
      </w:r>
      <w:r w:rsidRPr="00AF16F5">
        <w:rPr>
          <w:rFonts w:ascii="Segoe UI Symbol" w:hAnsi="Segoe UI Symbol" w:cs="Segoe UI Symbol"/>
        </w:rPr>
        <w:t>☐</w:t>
      </w:r>
      <w:r w:rsidRPr="00AF16F5">
        <w:t xml:space="preserve"> Unsure</w:t>
      </w:r>
    </w:p>
    <w:p w14:paraId="1B256EB6" w14:textId="77777777" w:rsidR="00864D8A" w:rsidRDefault="00864D8A" w:rsidP="00864D8A">
      <w:pPr>
        <w:pStyle w:val="ListParagraph"/>
      </w:pPr>
    </w:p>
    <w:p w14:paraId="636F2134" w14:textId="77777777" w:rsidR="00AF16F5" w:rsidRDefault="00AF16F5" w:rsidP="00AF16F5">
      <w:pPr>
        <w:numPr>
          <w:ilvl w:val="0"/>
          <w:numId w:val="11"/>
        </w:numPr>
      </w:pPr>
      <w:r w:rsidRPr="00AF16F5">
        <w:rPr>
          <w:b/>
          <w:bCs/>
        </w:rPr>
        <w:t>What safeguards, if any, do you believe are currently effective in reducing harm to young people in the crypto market?</w:t>
      </w:r>
      <w:r w:rsidRPr="00AF16F5">
        <w:br/>
        <w:t>(Please explain)</w:t>
      </w:r>
    </w:p>
    <w:p w14:paraId="17C1838A" w14:textId="77777777" w:rsidR="00C002F1" w:rsidRDefault="00C002F1" w:rsidP="00410BE0">
      <w:pPr>
        <w:pStyle w:val="ListParagraph"/>
      </w:pPr>
    </w:p>
    <w:p w14:paraId="3F21235C" w14:textId="77777777" w:rsidR="005348E4" w:rsidRDefault="005348E4" w:rsidP="00410BE0">
      <w:pPr>
        <w:pStyle w:val="ListParagraph"/>
      </w:pPr>
    </w:p>
    <w:p w14:paraId="0EF9752F" w14:textId="77777777" w:rsidR="005348E4" w:rsidRDefault="005348E4" w:rsidP="00410BE0">
      <w:pPr>
        <w:pStyle w:val="ListParagraph"/>
      </w:pPr>
    </w:p>
    <w:p w14:paraId="2B3B051F" w14:textId="77777777" w:rsidR="005348E4" w:rsidRDefault="00C002F1" w:rsidP="005348E4">
      <w:pPr>
        <w:numPr>
          <w:ilvl w:val="0"/>
          <w:numId w:val="11"/>
        </w:numPr>
        <w:rPr>
          <w:b/>
          <w:bCs/>
        </w:rPr>
      </w:pPr>
      <w:r w:rsidRPr="000F2C91">
        <w:rPr>
          <w:b/>
          <w:bCs/>
        </w:rPr>
        <w:lastRenderedPageBreak/>
        <w:t>What risk does cryptocurrency pose to your organisation either through the risk of client losses or regulatory action?</w:t>
      </w:r>
    </w:p>
    <w:p w14:paraId="1B342654" w14:textId="47E64BC6" w:rsidR="00C002F1" w:rsidRPr="005348E4" w:rsidRDefault="00C002F1" w:rsidP="005348E4">
      <w:pPr>
        <w:ind w:left="720"/>
        <w:rPr>
          <w:b/>
          <w:bCs/>
        </w:rPr>
      </w:pPr>
      <w:r>
        <w:t>(</w:t>
      </w:r>
      <w:r w:rsidR="005348E4">
        <w:t>P</w:t>
      </w:r>
      <w:r>
        <w:t>lease explain)</w:t>
      </w:r>
    </w:p>
    <w:p w14:paraId="70E715F6" w14:textId="77777777" w:rsidR="00864D8A" w:rsidRDefault="00864D8A" w:rsidP="00AF16F5"/>
    <w:p w14:paraId="36B5D4CF" w14:textId="77777777" w:rsidR="005348E4" w:rsidRDefault="005348E4" w:rsidP="00AF16F5"/>
    <w:p w14:paraId="5B03CC71" w14:textId="77777777" w:rsidR="005348E4" w:rsidRDefault="005348E4" w:rsidP="00AF16F5"/>
    <w:p w14:paraId="19D67DD8" w14:textId="77777777" w:rsidR="005348E4" w:rsidRDefault="005348E4" w:rsidP="00AF16F5"/>
    <w:p w14:paraId="40E5DA5A" w14:textId="06150ED8" w:rsidR="00AF16F5" w:rsidRPr="00AF16F5" w:rsidRDefault="00AF16F5" w:rsidP="00AF16F5">
      <w:pPr>
        <w:rPr>
          <w:b/>
          <w:bCs/>
        </w:rPr>
      </w:pPr>
      <w:r w:rsidRPr="00AF16F5">
        <w:rPr>
          <w:b/>
          <w:bCs/>
        </w:rPr>
        <w:t>Regulation and the role of government</w:t>
      </w:r>
    </w:p>
    <w:p w14:paraId="495B4E46" w14:textId="32E93C2E" w:rsidR="00864D8A" w:rsidRDefault="00AF16F5" w:rsidP="005348E4">
      <w:pPr>
        <w:numPr>
          <w:ilvl w:val="0"/>
          <w:numId w:val="12"/>
        </w:numPr>
      </w:pPr>
      <w:r w:rsidRPr="00AF16F5">
        <w:rPr>
          <w:b/>
          <w:bCs/>
        </w:rPr>
        <w:t>How clear is the current UK regulatory framework for cryptocurrencies to young people and those engaging with them?</w:t>
      </w:r>
      <w:r w:rsidRPr="00AF16F5">
        <w:br/>
      </w:r>
      <w:r w:rsidRPr="00AF16F5">
        <w:rPr>
          <w:rFonts w:ascii="Segoe UI Symbol" w:hAnsi="Segoe UI Symbol" w:cs="Segoe UI Symbol"/>
        </w:rPr>
        <w:t>☐</w:t>
      </w:r>
      <w:r w:rsidRPr="00AF16F5">
        <w:t xml:space="preserve"> Very clear</w:t>
      </w:r>
      <w:r w:rsidRPr="00AF16F5">
        <w:br/>
      </w:r>
      <w:r w:rsidRPr="00AF16F5">
        <w:rPr>
          <w:rFonts w:ascii="Segoe UI Symbol" w:hAnsi="Segoe UI Symbol" w:cs="Segoe UI Symbol"/>
        </w:rPr>
        <w:t>☐</w:t>
      </w:r>
      <w:r w:rsidRPr="00AF16F5">
        <w:t xml:space="preserve"> Somewhat clear</w:t>
      </w:r>
      <w:r w:rsidRPr="00AF16F5">
        <w:br/>
      </w:r>
      <w:r w:rsidRPr="00AF16F5">
        <w:rPr>
          <w:rFonts w:ascii="Segoe UI Symbol" w:hAnsi="Segoe UI Symbol" w:cs="Segoe UI Symbol"/>
        </w:rPr>
        <w:t>☐</w:t>
      </w:r>
      <w:r w:rsidRPr="00AF16F5">
        <w:t xml:space="preserve"> Unclear</w:t>
      </w:r>
      <w:r w:rsidRPr="00AF16F5">
        <w:br/>
      </w:r>
      <w:r w:rsidRPr="00AF16F5">
        <w:rPr>
          <w:rFonts w:ascii="Segoe UI Symbol" w:hAnsi="Segoe UI Symbol" w:cs="Segoe UI Symbol"/>
        </w:rPr>
        <w:t>☐</w:t>
      </w:r>
      <w:r w:rsidRPr="00AF16F5">
        <w:t xml:space="preserve"> Very unclear</w:t>
      </w:r>
      <w:r w:rsidRPr="00AF16F5">
        <w:br/>
      </w:r>
      <w:r w:rsidRPr="00AF16F5">
        <w:rPr>
          <w:rFonts w:ascii="Segoe UI Symbol" w:hAnsi="Segoe UI Symbol" w:cs="Segoe UI Symbol"/>
        </w:rPr>
        <w:t>☐</w:t>
      </w:r>
      <w:r w:rsidRPr="00AF16F5">
        <w:t xml:space="preserve"> Unsure</w:t>
      </w:r>
    </w:p>
    <w:p w14:paraId="386E90E4" w14:textId="53794D89" w:rsidR="00C002F1" w:rsidRPr="00AF16F5" w:rsidRDefault="00C002F1" w:rsidP="00864D8A">
      <w:pPr>
        <w:ind w:left="720"/>
      </w:pPr>
    </w:p>
    <w:p w14:paraId="7ED60AB0" w14:textId="2EF6151A" w:rsidR="00C002F1" w:rsidRPr="005348E4" w:rsidRDefault="00C002F1" w:rsidP="00AF16F5">
      <w:pPr>
        <w:numPr>
          <w:ilvl w:val="0"/>
          <w:numId w:val="12"/>
        </w:numPr>
        <w:rPr>
          <w:b/>
          <w:bCs/>
        </w:rPr>
      </w:pPr>
      <w:r w:rsidRPr="005348E4">
        <w:rPr>
          <w:b/>
          <w:bCs/>
        </w:rPr>
        <w:t xml:space="preserve">Do you think that relevant regulatory guidance such as BCOBs, AML and KYC are designed in relation to </w:t>
      </w:r>
      <w:proofErr w:type="spellStart"/>
      <w:r w:rsidRPr="005348E4">
        <w:rPr>
          <w:b/>
          <w:bCs/>
        </w:rPr>
        <w:t>cryptoassets</w:t>
      </w:r>
      <w:proofErr w:type="spellEnd"/>
    </w:p>
    <w:p w14:paraId="741F95DA" w14:textId="4B06D61A" w:rsidR="00C002F1" w:rsidRDefault="00C002F1" w:rsidP="00410BE0">
      <w:pPr>
        <w:ind w:left="720"/>
      </w:pPr>
      <w:r>
        <w:t>(please explain)</w:t>
      </w:r>
    </w:p>
    <w:p w14:paraId="082DD2A7" w14:textId="77777777" w:rsidR="005348E4" w:rsidRDefault="005348E4" w:rsidP="00410BE0">
      <w:pPr>
        <w:ind w:left="720"/>
      </w:pPr>
    </w:p>
    <w:p w14:paraId="00C9D125" w14:textId="77777777" w:rsidR="005348E4" w:rsidRDefault="005348E4" w:rsidP="00410BE0">
      <w:pPr>
        <w:ind w:left="720"/>
      </w:pPr>
    </w:p>
    <w:p w14:paraId="340E594D" w14:textId="77777777" w:rsidR="005348E4" w:rsidRDefault="005348E4" w:rsidP="00410BE0">
      <w:pPr>
        <w:ind w:left="720"/>
      </w:pPr>
    </w:p>
    <w:p w14:paraId="1B32457D" w14:textId="77777777" w:rsidR="005348E4" w:rsidRDefault="005348E4" w:rsidP="00410BE0">
      <w:pPr>
        <w:ind w:left="720"/>
      </w:pPr>
    </w:p>
    <w:p w14:paraId="6FEF3284" w14:textId="77777777" w:rsidR="005348E4" w:rsidRPr="00410BE0" w:rsidRDefault="005348E4" w:rsidP="00410BE0">
      <w:pPr>
        <w:ind w:left="720"/>
      </w:pPr>
    </w:p>
    <w:p w14:paraId="29EC156A" w14:textId="0ED43A87" w:rsidR="00AF16F5" w:rsidRDefault="00AF16F5" w:rsidP="00AF16F5">
      <w:pPr>
        <w:numPr>
          <w:ilvl w:val="0"/>
          <w:numId w:val="12"/>
        </w:numPr>
      </w:pPr>
      <w:r w:rsidRPr="00AF16F5">
        <w:rPr>
          <w:b/>
          <w:bCs/>
        </w:rPr>
        <w:t>In your view, what should be the primary objectives of UK Government and regulators in relation to cryptocurrencies and young people?</w:t>
      </w:r>
      <w:r w:rsidRPr="00AF16F5">
        <w:br/>
        <w:t>(e.g. consumer protection, innovation, education, market integrity)</w:t>
      </w:r>
    </w:p>
    <w:p w14:paraId="1B24145D" w14:textId="77777777" w:rsidR="00864D8A" w:rsidRDefault="00864D8A" w:rsidP="00864D8A"/>
    <w:p w14:paraId="1AD9EBEC" w14:textId="77777777" w:rsidR="005348E4" w:rsidRDefault="005348E4" w:rsidP="00864D8A"/>
    <w:p w14:paraId="6EB74A9A" w14:textId="77777777" w:rsidR="005348E4" w:rsidRDefault="005348E4" w:rsidP="00864D8A"/>
    <w:p w14:paraId="4324B5DB" w14:textId="77777777" w:rsidR="005348E4" w:rsidRDefault="005348E4" w:rsidP="00864D8A"/>
    <w:p w14:paraId="1B9FD839" w14:textId="77777777" w:rsidR="005348E4" w:rsidRDefault="005348E4" w:rsidP="00864D8A"/>
    <w:p w14:paraId="78A3C4F2" w14:textId="77777777" w:rsidR="005348E4" w:rsidRDefault="005348E4" w:rsidP="00864D8A"/>
    <w:p w14:paraId="2452D6F2" w14:textId="77777777" w:rsidR="005348E4" w:rsidRDefault="005348E4" w:rsidP="00864D8A"/>
    <w:p w14:paraId="153F77A5" w14:textId="77777777" w:rsidR="005348E4" w:rsidRPr="00AF16F5" w:rsidRDefault="005348E4" w:rsidP="00864D8A"/>
    <w:p w14:paraId="60FE5D45" w14:textId="77777777" w:rsidR="00AF16F5" w:rsidRPr="00AF16F5" w:rsidRDefault="00AF16F5" w:rsidP="00AF16F5">
      <w:pPr>
        <w:numPr>
          <w:ilvl w:val="0"/>
          <w:numId w:val="12"/>
        </w:numPr>
      </w:pPr>
      <w:r w:rsidRPr="00AF16F5">
        <w:rPr>
          <w:b/>
          <w:bCs/>
        </w:rPr>
        <w:t>Do you believe the balance between innovation and consumer protection in UK crypto regulation is currently appropriate?</w:t>
      </w:r>
      <w:r w:rsidRPr="00AF16F5">
        <w:br/>
      </w:r>
      <w:r w:rsidRPr="00AF16F5">
        <w:rPr>
          <w:rFonts w:ascii="Segoe UI Symbol" w:hAnsi="Segoe UI Symbol" w:cs="Segoe UI Symbol"/>
        </w:rPr>
        <w:t>☐</w:t>
      </w:r>
      <w:r w:rsidRPr="00AF16F5">
        <w:t xml:space="preserve"> Yes</w:t>
      </w:r>
      <w:r w:rsidRPr="00AF16F5">
        <w:br/>
      </w:r>
      <w:r w:rsidRPr="00AF16F5">
        <w:rPr>
          <w:rFonts w:ascii="Segoe UI Symbol" w:hAnsi="Segoe UI Symbol" w:cs="Segoe UI Symbol"/>
        </w:rPr>
        <w:t>☐</w:t>
      </w:r>
      <w:r w:rsidRPr="00AF16F5">
        <w:t xml:space="preserve"> No</w:t>
      </w:r>
      <w:r w:rsidRPr="00AF16F5">
        <w:br/>
      </w:r>
      <w:r w:rsidRPr="00AF16F5">
        <w:rPr>
          <w:rFonts w:ascii="Segoe UI Symbol" w:hAnsi="Segoe UI Symbol" w:cs="Segoe UI Symbol"/>
        </w:rPr>
        <w:t>☐</w:t>
      </w:r>
      <w:r w:rsidRPr="00AF16F5">
        <w:t xml:space="preserve"> Not sure</w:t>
      </w:r>
      <w:r w:rsidRPr="00AF16F5">
        <w:br/>
        <w:t>Please explain your answer.</w:t>
      </w:r>
    </w:p>
    <w:p w14:paraId="65F561E4" w14:textId="77777777" w:rsidR="00864D8A" w:rsidRDefault="00864D8A" w:rsidP="00864D8A">
      <w:pPr>
        <w:ind w:left="720"/>
      </w:pPr>
    </w:p>
    <w:p w14:paraId="598A176B" w14:textId="77777777" w:rsidR="005348E4" w:rsidRDefault="005348E4" w:rsidP="00864D8A">
      <w:pPr>
        <w:ind w:left="720"/>
      </w:pPr>
    </w:p>
    <w:p w14:paraId="2BE90F21" w14:textId="77777777" w:rsidR="005348E4" w:rsidRDefault="005348E4" w:rsidP="00864D8A">
      <w:pPr>
        <w:ind w:left="720"/>
      </w:pPr>
    </w:p>
    <w:p w14:paraId="4E53EE04" w14:textId="77777777" w:rsidR="005348E4" w:rsidRPr="00864D8A" w:rsidRDefault="005348E4" w:rsidP="00864D8A">
      <w:pPr>
        <w:ind w:left="720"/>
      </w:pPr>
    </w:p>
    <w:p w14:paraId="194D1123" w14:textId="11B9675C" w:rsidR="00AF16F5" w:rsidRPr="00AF16F5" w:rsidRDefault="00AF16F5" w:rsidP="00AF16F5">
      <w:pPr>
        <w:numPr>
          <w:ilvl w:val="0"/>
          <w:numId w:val="12"/>
        </w:numPr>
      </w:pPr>
      <w:r w:rsidRPr="00AF16F5">
        <w:rPr>
          <w:b/>
          <w:bCs/>
        </w:rPr>
        <w:t>What further regulatory or policy measures, if any, would you recommend to better protect young people engaging with crypto</w:t>
      </w:r>
      <w:r w:rsidR="00864D8A">
        <w:rPr>
          <w:b/>
          <w:bCs/>
        </w:rPr>
        <w:t xml:space="preserve"> </w:t>
      </w:r>
      <w:r w:rsidRPr="00AF16F5">
        <w:rPr>
          <w:b/>
          <w:bCs/>
        </w:rPr>
        <w:t>assets?</w:t>
      </w:r>
      <w:r w:rsidRPr="00AF16F5">
        <w:br/>
        <w:t>(Please be specific where possible)</w:t>
      </w:r>
    </w:p>
    <w:p w14:paraId="07B36A25" w14:textId="77777777" w:rsidR="00864D8A" w:rsidRDefault="00864D8A" w:rsidP="00AF16F5"/>
    <w:p w14:paraId="78DC1A91" w14:textId="77777777" w:rsidR="005348E4" w:rsidRDefault="005348E4" w:rsidP="00AF16F5"/>
    <w:p w14:paraId="0B98A6FF" w14:textId="77777777" w:rsidR="005348E4" w:rsidRDefault="005348E4" w:rsidP="00AF16F5"/>
    <w:p w14:paraId="3158B1DB" w14:textId="77777777" w:rsidR="005348E4" w:rsidRDefault="005348E4" w:rsidP="00AF16F5"/>
    <w:p w14:paraId="0D214624" w14:textId="10BEEDBF" w:rsidR="00AF16F5" w:rsidRPr="00AF16F5" w:rsidRDefault="00AF16F5" w:rsidP="00AF16F5">
      <w:pPr>
        <w:rPr>
          <w:b/>
          <w:bCs/>
        </w:rPr>
      </w:pPr>
      <w:r w:rsidRPr="00AF16F5">
        <w:rPr>
          <w:b/>
          <w:bCs/>
        </w:rPr>
        <w:t>Education, responsibility, and future priorities</w:t>
      </w:r>
    </w:p>
    <w:p w14:paraId="508C7BFD" w14:textId="77777777" w:rsidR="00AF16F5" w:rsidRDefault="00AF16F5" w:rsidP="00AF16F5">
      <w:pPr>
        <w:numPr>
          <w:ilvl w:val="0"/>
          <w:numId w:val="13"/>
        </w:numPr>
      </w:pPr>
      <w:r w:rsidRPr="00AF16F5">
        <w:rPr>
          <w:b/>
          <w:bCs/>
        </w:rPr>
        <w:t>What role should industry, educators, influencers, and representative bodies play in improving young people’s understanding of cryptocurrencies and financial risk?</w:t>
      </w:r>
      <w:r w:rsidRPr="00AF16F5">
        <w:br/>
        <w:t>(Please comment)</w:t>
      </w:r>
    </w:p>
    <w:p w14:paraId="0A53F382" w14:textId="77777777" w:rsidR="005348E4" w:rsidRDefault="005348E4" w:rsidP="00864D8A">
      <w:pPr>
        <w:ind w:left="720"/>
      </w:pPr>
    </w:p>
    <w:p w14:paraId="1DE0E461" w14:textId="77777777" w:rsidR="005348E4" w:rsidRDefault="005348E4" w:rsidP="00864D8A">
      <w:pPr>
        <w:ind w:left="720"/>
      </w:pPr>
    </w:p>
    <w:p w14:paraId="19EA4200" w14:textId="77777777" w:rsidR="005348E4" w:rsidRDefault="005348E4" w:rsidP="00864D8A">
      <w:pPr>
        <w:ind w:left="720"/>
      </w:pPr>
    </w:p>
    <w:p w14:paraId="5A54FA3C" w14:textId="77777777" w:rsidR="005348E4" w:rsidRPr="00AF16F5" w:rsidRDefault="005348E4" w:rsidP="00864D8A">
      <w:pPr>
        <w:ind w:left="720"/>
      </w:pPr>
    </w:p>
    <w:p w14:paraId="387D797E" w14:textId="7DD6C8B0" w:rsidR="00AF16F5" w:rsidRPr="00AF16F5" w:rsidRDefault="00AF16F5" w:rsidP="00AF16F5">
      <w:pPr>
        <w:numPr>
          <w:ilvl w:val="0"/>
          <w:numId w:val="13"/>
        </w:numPr>
      </w:pPr>
      <w:r w:rsidRPr="00AF16F5">
        <w:rPr>
          <w:b/>
          <w:bCs/>
        </w:rPr>
        <w:t xml:space="preserve">Looking </w:t>
      </w:r>
      <w:r w:rsidR="00864D8A">
        <w:rPr>
          <w:b/>
          <w:bCs/>
        </w:rPr>
        <w:t>to the future</w:t>
      </w:r>
      <w:r w:rsidRPr="00AF16F5">
        <w:rPr>
          <w:b/>
          <w:bCs/>
        </w:rPr>
        <w:t xml:space="preserve">, what are the </w:t>
      </w:r>
      <w:r w:rsidR="00864D8A">
        <w:rPr>
          <w:b/>
          <w:bCs/>
        </w:rPr>
        <w:t>biggest challenges</w:t>
      </w:r>
      <w:r w:rsidRPr="00AF16F5">
        <w:rPr>
          <w:b/>
          <w:bCs/>
        </w:rPr>
        <w:t xml:space="preserve"> regarding crypto</w:t>
      </w:r>
      <w:r w:rsidR="00864D8A">
        <w:rPr>
          <w:b/>
          <w:bCs/>
        </w:rPr>
        <w:t xml:space="preserve"> assets</w:t>
      </w:r>
      <w:r w:rsidRPr="00AF16F5">
        <w:rPr>
          <w:b/>
          <w:bCs/>
        </w:rPr>
        <w:t xml:space="preserve"> </w:t>
      </w:r>
      <w:r w:rsidR="00864D8A">
        <w:rPr>
          <w:b/>
          <w:bCs/>
        </w:rPr>
        <w:t>that</w:t>
      </w:r>
      <w:r w:rsidRPr="00AF16F5">
        <w:rPr>
          <w:b/>
          <w:bCs/>
        </w:rPr>
        <w:t xml:space="preserve"> young people</w:t>
      </w:r>
      <w:r w:rsidR="00864D8A">
        <w:rPr>
          <w:b/>
          <w:bCs/>
        </w:rPr>
        <w:t xml:space="preserve"> are likely to face moving forwards – and how should Government and regulators approach these</w:t>
      </w:r>
      <w:r w:rsidRPr="00AF16F5">
        <w:rPr>
          <w:b/>
          <w:bCs/>
        </w:rPr>
        <w:t>?</w:t>
      </w:r>
      <w:r w:rsidRPr="00AF16F5">
        <w:br/>
        <w:t xml:space="preserve">(Please outline </w:t>
      </w:r>
      <w:r w:rsidR="00864D8A">
        <w:t>any challenges and solutions you perceive</w:t>
      </w:r>
      <w:r w:rsidRPr="00AF16F5">
        <w:t>)</w:t>
      </w:r>
    </w:p>
    <w:p w14:paraId="364B94F1" w14:textId="52A95F09" w:rsidR="000F475B" w:rsidRDefault="000F475B" w:rsidP="00CE0A97"/>
    <w:p w14:paraId="5F4E63A0" w14:textId="77777777" w:rsidR="005348E4" w:rsidRDefault="005348E4" w:rsidP="00CE0A97"/>
    <w:p w14:paraId="03F98431" w14:textId="77777777" w:rsidR="005348E4" w:rsidRDefault="005348E4" w:rsidP="00CE0A97"/>
    <w:p w14:paraId="64F1612B" w14:textId="372FBDE5" w:rsidR="00864D8A" w:rsidRPr="00864D8A" w:rsidRDefault="00864D8A" w:rsidP="00864D8A">
      <w:pPr>
        <w:spacing w:after="0"/>
        <w:rPr>
          <w:b/>
          <w:bCs/>
        </w:rPr>
      </w:pPr>
      <w:r w:rsidRPr="00864D8A">
        <w:rPr>
          <w:b/>
          <w:bCs/>
        </w:rPr>
        <w:t>APPG Secretariat</w:t>
      </w:r>
    </w:p>
    <w:p w14:paraId="12B67BA6" w14:textId="6D4928DF" w:rsidR="00864D8A" w:rsidRPr="00864D8A" w:rsidRDefault="005348E4" w:rsidP="00864D8A">
      <w:pPr>
        <w:spacing w:after="0"/>
        <w:rPr>
          <w:b/>
          <w:bCs/>
        </w:rPr>
      </w:pPr>
      <w:r>
        <w:rPr>
          <w:b/>
          <w:bCs/>
        </w:rPr>
        <w:t>July</w:t>
      </w:r>
      <w:r w:rsidR="00864D8A" w:rsidRPr="00864D8A">
        <w:rPr>
          <w:b/>
          <w:bCs/>
        </w:rPr>
        <w:t xml:space="preserve"> 2026</w:t>
      </w:r>
    </w:p>
    <w:sectPr w:rsidR="00864D8A" w:rsidRPr="00864D8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A6D60E" w14:textId="77777777" w:rsidR="00406350" w:rsidRDefault="00406350" w:rsidP="00EA1060">
      <w:pPr>
        <w:spacing w:after="0" w:line="240" w:lineRule="auto"/>
      </w:pPr>
      <w:r>
        <w:separator/>
      </w:r>
    </w:p>
  </w:endnote>
  <w:endnote w:type="continuationSeparator" w:id="0">
    <w:p w14:paraId="08EB8F49" w14:textId="77777777" w:rsidR="00406350" w:rsidRDefault="00406350" w:rsidP="00EA1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66328A" w14:textId="77777777" w:rsidR="001A48C0" w:rsidRDefault="001A48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3AFEE8" w14:textId="77777777" w:rsidR="00244648" w:rsidRPr="00B006D1" w:rsidRDefault="00244648" w:rsidP="00244648">
    <w:pPr>
      <w:pStyle w:val="Header"/>
      <w:jc w:val="center"/>
      <w:rPr>
        <w:rFonts w:cs="Calibri"/>
        <w:b/>
        <w:bCs/>
        <w:sz w:val="18"/>
        <w:szCs w:val="18"/>
        <w:lang w:eastAsia="en-GB"/>
      </w:rPr>
    </w:pPr>
    <w:hyperlink r:id="rId1" w:tgtFrame="_blank" w:history="1"/>
    <w:r>
      <w:rPr>
        <w:rFonts w:cs="Calibri"/>
        <w:b/>
        <w:bCs/>
        <w:sz w:val="18"/>
        <w:szCs w:val="18"/>
        <w:lang w:eastAsia="en-GB"/>
      </w:rPr>
      <w:t xml:space="preserve">APPG Secretariat: </w:t>
    </w:r>
    <w:r w:rsidRPr="00B006D1">
      <w:rPr>
        <w:rFonts w:cs="Calibri"/>
        <w:b/>
        <w:bCs/>
        <w:sz w:val="18"/>
        <w:szCs w:val="18"/>
        <w:lang w:eastAsia="en-GB"/>
      </w:rPr>
      <w:t>Barndoor Strategy</w:t>
    </w:r>
  </w:p>
  <w:p w14:paraId="7A51CC71" w14:textId="77777777" w:rsidR="00244648" w:rsidRPr="00B006D1" w:rsidRDefault="00244648" w:rsidP="00244648">
    <w:pPr>
      <w:spacing w:after="0" w:line="240" w:lineRule="auto"/>
      <w:jc w:val="center"/>
      <w:rPr>
        <w:rFonts w:cs="Calibri"/>
        <w:sz w:val="18"/>
        <w:szCs w:val="18"/>
        <w:lang w:eastAsia="en-GB"/>
      </w:rPr>
    </w:pPr>
    <w:hyperlink r:id="rId2" w:history="1">
      <w:r w:rsidRPr="00B006D1">
        <w:rPr>
          <w:rFonts w:cs="Calibri"/>
          <w:sz w:val="18"/>
          <w:szCs w:val="18"/>
          <w:u w:val="single"/>
          <w:lang w:eastAsia="en-GB"/>
        </w:rPr>
        <w:t>www.barndoorstrategy.com</w:t>
      </w:r>
    </w:hyperlink>
  </w:p>
  <w:p w14:paraId="2F1CF3CD" w14:textId="77777777" w:rsidR="00EA1060" w:rsidRDefault="00244648" w:rsidP="00244648">
    <w:pPr>
      <w:spacing w:after="0" w:line="240" w:lineRule="auto"/>
      <w:jc w:val="center"/>
    </w:pPr>
    <w:r w:rsidRPr="00B006D1">
      <w:rPr>
        <w:rFonts w:cs="Calibri"/>
        <w:sz w:val="18"/>
        <w:szCs w:val="18"/>
        <w:shd w:val="clear" w:color="auto" w:fill="FFFFFF"/>
        <w:lang w:eastAsia="en-GB"/>
      </w:rPr>
      <w:t>Company number</w:t>
    </w:r>
    <w:r>
      <w:rPr>
        <w:rFonts w:cs="Calibri"/>
        <w:sz w:val="18"/>
        <w:szCs w:val="18"/>
        <w:shd w:val="clear" w:color="auto" w:fill="FFFFFF"/>
        <w:lang w:eastAsia="en-GB"/>
      </w:rPr>
      <w:t xml:space="preserve"> </w:t>
    </w:r>
    <w:r w:rsidRPr="00B006D1">
      <w:rPr>
        <w:rFonts w:cs="Calibri"/>
        <w:b/>
        <w:bCs/>
        <w:sz w:val="18"/>
        <w:szCs w:val="18"/>
        <w:lang w:eastAsia="en-GB"/>
      </w:rPr>
      <w:t>10954152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BCCBF6" w14:textId="77777777" w:rsidR="001A48C0" w:rsidRDefault="001A48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6BD1DA" w14:textId="77777777" w:rsidR="00406350" w:rsidRDefault="00406350" w:rsidP="00EA1060">
      <w:pPr>
        <w:spacing w:after="0" w:line="240" w:lineRule="auto"/>
      </w:pPr>
      <w:r>
        <w:separator/>
      </w:r>
    </w:p>
  </w:footnote>
  <w:footnote w:type="continuationSeparator" w:id="0">
    <w:p w14:paraId="44F94413" w14:textId="77777777" w:rsidR="00406350" w:rsidRDefault="00406350" w:rsidP="00EA10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001197" w14:textId="39EEB919" w:rsidR="001A48C0" w:rsidRDefault="001A48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5BC0F6" w14:textId="78906108" w:rsidR="00244648" w:rsidRDefault="00244648" w:rsidP="00244648">
    <w:pPr>
      <w:pStyle w:val="Header"/>
      <w:jc w:val="center"/>
    </w:pPr>
    <w:r>
      <w:rPr>
        <w:rFonts w:ascii="Arial" w:hAnsi="Arial" w:cs="Arial"/>
        <w:noProof/>
        <w:color w:val="0000FF"/>
        <w:sz w:val="27"/>
        <w:szCs w:val="27"/>
        <w:lang w:eastAsia="en-GB"/>
      </w:rPr>
      <w:drawing>
        <wp:inline distT="0" distB="0" distL="0" distR="0" wp14:anchorId="195B0030" wp14:editId="5322F3AC">
          <wp:extent cx="540385" cy="540385"/>
          <wp:effectExtent l="0" t="0" r="0" b="0"/>
          <wp:docPr id="2" name="Picture 2" descr="Related image">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a:hlinkClick r:id="rId1" tgtFrame="&quot;_blank&quo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41462" cy="54146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9B3F50" w14:textId="040295AB" w:rsidR="001A48C0" w:rsidRDefault="001A48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354A8A"/>
    <w:multiLevelType w:val="hybridMultilevel"/>
    <w:tmpl w:val="86E21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02A97"/>
    <w:multiLevelType w:val="hybridMultilevel"/>
    <w:tmpl w:val="491C2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DB58AD"/>
    <w:multiLevelType w:val="multilevel"/>
    <w:tmpl w:val="4466833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456EC5"/>
    <w:multiLevelType w:val="multilevel"/>
    <w:tmpl w:val="A9B8977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2F3F46"/>
    <w:multiLevelType w:val="multilevel"/>
    <w:tmpl w:val="2D0EB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0A6333"/>
    <w:multiLevelType w:val="hybridMultilevel"/>
    <w:tmpl w:val="EA1A822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3ABE5BE8"/>
    <w:multiLevelType w:val="multilevel"/>
    <w:tmpl w:val="491C25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5E5D8F"/>
    <w:multiLevelType w:val="hybridMultilevel"/>
    <w:tmpl w:val="8D2A0E18"/>
    <w:lvl w:ilvl="0" w:tplc="F0A699EC">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52F37627"/>
    <w:multiLevelType w:val="multilevel"/>
    <w:tmpl w:val="2C3A012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B74169"/>
    <w:multiLevelType w:val="hybridMultilevel"/>
    <w:tmpl w:val="5470CC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94398B"/>
    <w:multiLevelType w:val="hybridMultilevel"/>
    <w:tmpl w:val="8F02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F829B2"/>
    <w:multiLevelType w:val="multilevel"/>
    <w:tmpl w:val="749C21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EA0709"/>
    <w:multiLevelType w:val="multilevel"/>
    <w:tmpl w:val="07C2E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7130668">
    <w:abstractNumId w:val="1"/>
  </w:num>
  <w:num w:numId="2" w16cid:durableId="594824191">
    <w:abstractNumId w:val="10"/>
  </w:num>
  <w:num w:numId="3" w16cid:durableId="17948618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255338">
    <w:abstractNumId w:val="12"/>
  </w:num>
  <w:num w:numId="5" w16cid:durableId="826752063">
    <w:abstractNumId w:val="7"/>
  </w:num>
  <w:num w:numId="6" w16cid:durableId="2061395870">
    <w:abstractNumId w:val="5"/>
  </w:num>
  <w:num w:numId="7" w16cid:durableId="1237545625">
    <w:abstractNumId w:val="9"/>
  </w:num>
  <w:num w:numId="8" w16cid:durableId="102312209">
    <w:abstractNumId w:val="4"/>
  </w:num>
  <w:num w:numId="9" w16cid:durableId="1755319572">
    <w:abstractNumId w:val="6"/>
  </w:num>
  <w:num w:numId="10" w16cid:durableId="1769304448">
    <w:abstractNumId w:val="11"/>
  </w:num>
  <w:num w:numId="11" w16cid:durableId="452788559">
    <w:abstractNumId w:val="2"/>
  </w:num>
  <w:num w:numId="12" w16cid:durableId="1798446295">
    <w:abstractNumId w:val="8"/>
  </w:num>
  <w:num w:numId="13" w16cid:durableId="1919319482">
    <w:abstractNumId w:val="3"/>
  </w:num>
  <w:num w:numId="14" w16cid:durableId="7281144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E19"/>
    <w:rsid w:val="000147CB"/>
    <w:rsid w:val="0003236E"/>
    <w:rsid w:val="00036FFD"/>
    <w:rsid w:val="000529D3"/>
    <w:rsid w:val="000653E0"/>
    <w:rsid w:val="00073FF7"/>
    <w:rsid w:val="00077D20"/>
    <w:rsid w:val="00083F8A"/>
    <w:rsid w:val="000A2D11"/>
    <w:rsid w:val="000C5850"/>
    <w:rsid w:val="000F2C91"/>
    <w:rsid w:val="000F475B"/>
    <w:rsid w:val="000F5018"/>
    <w:rsid w:val="00116E43"/>
    <w:rsid w:val="0012624D"/>
    <w:rsid w:val="00176558"/>
    <w:rsid w:val="00183120"/>
    <w:rsid w:val="001A48C0"/>
    <w:rsid w:val="001A4A33"/>
    <w:rsid w:val="001E4C30"/>
    <w:rsid w:val="00203D1C"/>
    <w:rsid w:val="00221F6A"/>
    <w:rsid w:val="0022761C"/>
    <w:rsid w:val="00235E7F"/>
    <w:rsid w:val="00244648"/>
    <w:rsid w:val="00255C14"/>
    <w:rsid w:val="00260184"/>
    <w:rsid w:val="0026633E"/>
    <w:rsid w:val="002B7753"/>
    <w:rsid w:val="002C39F3"/>
    <w:rsid w:val="002E1A8F"/>
    <w:rsid w:val="00322D71"/>
    <w:rsid w:val="00326F3F"/>
    <w:rsid w:val="00330EA1"/>
    <w:rsid w:val="0033480C"/>
    <w:rsid w:val="003509AA"/>
    <w:rsid w:val="00386660"/>
    <w:rsid w:val="003A68E0"/>
    <w:rsid w:val="003B015E"/>
    <w:rsid w:val="003B5933"/>
    <w:rsid w:val="00406350"/>
    <w:rsid w:val="00410BE0"/>
    <w:rsid w:val="004114AF"/>
    <w:rsid w:val="00420292"/>
    <w:rsid w:val="00443A5F"/>
    <w:rsid w:val="0044543D"/>
    <w:rsid w:val="00460F64"/>
    <w:rsid w:val="004E4D00"/>
    <w:rsid w:val="004F1951"/>
    <w:rsid w:val="005348E4"/>
    <w:rsid w:val="00540489"/>
    <w:rsid w:val="0057176D"/>
    <w:rsid w:val="00576E39"/>
    <w:rsid w:val="005D4116"/>
    <w:rsid w:val="005E2441"/>
    <w:rsid w:val="00604EBB"/>
    <w:rsid w:val="00624402"/>
    <w:rsid w:val="00677609"/>
    <w:rsid w:val="006879B1"/>
    <w:rsid w:val="00691EDF"/>
    <w:rsid w:val="00692F2E"/>
    <w:rsid w:val="006B7197"/>
    <w:rsid w:val="006C16E6"/>
    <w:rsid w:val="006C241D"/>
    <w:rsid w:val="006D7381"/>
    <w:rsid w:val="007066C6"/>
    <w:rsid w:val="007341A3"/>
    <w:rsid w:val="00780815"/>
    <w:rsid w:val="00780EF5"/>
    <w:rsid w:val="007B2341"/>
    <w:rsid w:val="007F2986"/>
    <w:rsid w:val="007F54BE"/>
    <w:rsid w:val="007F5639"/>
    <w:rsid w:val="007F7A45"/>
    <w:rsid w:val="00832B84"/>
    <w:rsid w:val="0083304A"/>
    <w:rsid w:val="00845729"/>
    <w:rsid w:val="00853EEE"/>
    <w:rsid w:val="00864D8A"/>
    <w:rsid w:val="00877CCD"/>
    <w:rsid w:val="008832C8"/>
    <w:rsid w:val="00886EBD"/>
    <w:rsid w:val="008D1F8F"/>
    <w:rsid w:val="00957999"/>
    <w:rsid w:val="009764E9"/>
    <w:rsid w:val="00977673"/>
    <w:rsid w:val="009B0082"/>
    <w:rsid w:val="009B0DD3"/>
    <w:rsid w:val="009B2518"/>
    <w:rsid w:val="009E2049"/>
    <w:rsid w:val="009E5D39"/>
    <w:rsid w:val="00A22101"/>
    <w:rsid w:val="00A50F45"/>
    <w:rsid w:val="00AC3607"/>
    <w:rsid w:val="00AF16F5"/>
    <w:rsid w:val="00B00E19"/>
    <w:rsid w:val="00B9000F"/>
    <w:rsid w:val="00BB2B5D"/>
    <w:rsid w:val="00BC0585"/>
    <w:rsid w:val="00BC0B71"/>
    <w:rsid w:val="00BC3CF4"/>
    <w:rsid w:val="00BD13A9"/>
    <w:rsid w:val="00C002F1"/>
    <w:rsid w:val="00C051C3"/>
    <w:rsid w:val="00C25E9E"/>
    <w:rsid w:val="00C4055F"/>
    <w:rsid w:val="00C51A87"/>
    <w:rsid w:val="00C63E16"/>
    <w:rsid w:val="00C822C3"/>
    <w:rsid w:val="00CA4782"/>
    <w:rsid w:val="00CA6106"/>
    <w:rsid w:val="00CB597D"/>
    <w:rsid w:val="00CC6DFB"/>
    <w:rsid w:val="00CE0A97"/>
    <w:rsid w:val="00CE7F2D"/>
    <w:rsid w:val="00CF16BC"/>
    <w:rsid w:val="00D07B4C"/>
    <w:rsid w:val="00D176C9"/>
    <w:rsid w:val="00D36CDD"/>
    <w:rsid w:val="00D37A3F"/>
    <w:rsid w:val="00DC119B"/>
    <w:rsid w:val="00DC21C8"/>
    <w:rsid w:val="00E143CA"/>
    <w:rsid w:val="00E33D98"/>
    <w:rsid w:val="00E447CC"/>
    <w:rsid w:val="00E448C4"/>
    <w:rsid w:val="00E45DC9"/>
    <w:rsid w:val="00E54E19"/>
    <w:rsid w:val="00E90DAA"/>
    <w:rsid w:val="00E97D1C"/>
    <w:rsid w:val="00EA1060"/>
    <w:rsid w:val="00EA3B2A"/>
    <w:rsid w:val="00ED5243"/>
    <w:rsid w:val="00F05D57"/>
    <w:rsid w:val="00F12AA2"/>
    <w:rsid w:val="00F3022B"/>
    <w:rsid w:val="00F649A5"/>
    <w:rsid w:val="00F65398"/>
    <w:rsid w:val="00F663A4"/>
    <w:rsid w:val="00FB7899"/>
    <w:rsid w:val="00FE190A"/>
    <w:rsid w:val="00FF3107"/>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08710"/>
  <w15:chartTrackingRefBased/>
  <w15:docId w15:val="{0E7BEEBB-46E9-4031-B1B2-13B9AEFA8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060"/>
    <w:pPr>
      <w:ind w:left="720"/>
      <w:contextualSpacing/>
    </w:pPr>
  </w:style>
  <w:style w:type="paragraph" w:styleId="Header">
    <w:name w:val="header"/>
    <w:basedOn w:val="Normal"/>
    <w:link w:val="HeaderChar"/>
    <w:uiPriority w:val="99"/>
    <w:unhideWhenUsed/>
    <w:rsid w:val="00EA10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060"/>
  </w:style>
  <w:style w:type="paragraph" w:styleId="Footer">
    <w:name w:val="footer"/>
    <w:basedOn w:val="Normal"/>
    <w:link w:val="FooterChar"/>
    <w:uiPriority w:val="99"/>
    <w:unhideWhenUsed/>
    <w:rsid w:val="00EA10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060"/>
  </w:style>
  <w:style w:type="paragraph" w:styleId="BalloonText">
    <w:name w:val="Balloon Text"/>
    <w:basedOn w:val="Normal"/>
    <w:link w:val="BalloonTextChar"/>
    <w:uiPriority w:val="99"/>
    <w:semiHidden/>
    <w:unhideWhenUsed/>
    <w:rsid w:val="002B77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753"/>
    <w:rPr>
      <w:rFonts w:ascii="Segoe UI" w:hAnsi="Segoe UI" w:cs="Segoe UI"/>
      <w:sz w:val="18"/>
      <w:szCs w:val="18"/>
    </w:rPr>
  </w:style>
  <w:style w:type="paragraph" w:customStyle="1" w:styleId="xmsonormal">
    <w:name w:val="xmsonormal"/>
    <w:basedOn w:val="Normal"/>
    <w:rsid w:val="000F475B"/>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styleId="CommentReference">
    <w:name w:val="annotation reference"/>
    <w:basedOn w:val="DefaultParagraphFont"/>
    <w:uiPriority w:val="99"/>
    <w:semiHidden/>
    <w:unhideWhenUsed/>
    <w:rsid w:val="00A22101"/>
    <w:rPr>
      <w:sz w:val="16"/>
      <w:szCs w:val="16"/>
    </w:rPr>
  </w:style>
  <w:style w:type="paragraph" w:styleId="CommentText">
    <w:name w:val="annotation text"/>
    <w:basedOn w:val="Normal"/>
    <w:link w:val="CommentTextChar"/>
    <w:uiPriority w:val="99"/>
    <w:semiHidden/>
    <w:unhideWhenUsed/>
    <w:rsid w:val="00A22101"/>
    <w:pPr>
      <w:spacing w:line="240" w:lineRule="auto"/>
    </w:pPr>
    <w:rPr>
      <w:sz w:val="20"/>
      <w:szCs w:val="20"/>
    </w:rPr>
  </w:style>
  <w:style w:type="character" w:customStyle="1" w:styleId="CommentTextChar">
    <w:name w:val="Comment Text Char"/>
    <w:basedOn w:val="DefaultParagraphFont"/>
    <w:link w:val="CommentText"/>
    <w:uiPriority w:val="99"/>
    <w:semiHidden/>
    <w:rsid w:val="00A22101"/>
    <w:rPr>
      <w:sz w:val="20"/>
      <w:szCs w:val="20"/>
    </w:rPr>
  </w:style>
  <w:style w:type="paragraph" w:styleId="CommentSubject">
    <w:name w:val="annotation subject"/>
    <w:basedOn w:val="CommentText"/>
    <w:next w:val="CommentText"/>
    <w:link w:val="CommentSubjectChar"/>
    <w:uiPriority w:val="99"/>
    <w:semiHidden/>
    <w:unhideWhenUsed/>
    <w:rsid w:val="00A22101"/>
    <w:rPr>
      <w:b/>
      <w:bCs/>
    </w:rPr>
  </w:style>
  <w:style w:type="character" w:customStyle="1" w:styleId="CommentSubjectChar">
    <w:name w:val="Comment Subject Char"/>
    <w:basedOn w:val="CommentTextChar"/>
    <w:link w:val="CommentSubject"/>
    <w:uiPriority w:val="99"/>
    <w:semiHidden/>
    <w:rsid w:val="00A22101"/>
    <w:rPr>
      <w:b/>
      <w:bCs/>
      <w:sz w:val="20"/>
      <w:szCs w:val="20"/>
    </w:rPr>
  </w:style>
  <w:style w:type="paragraph" w:styleId="Revision">
    <w:name w:val="Revision"/>
    <w:hidden/>
    <w:uiPriority w:val="99"/>
    <w:semiHidden/>
    <w:rsid w:val="00BC3C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66999919">
      <w:bodyDiv w:val="1"/>
      <w:marLeft w:val="0"/>
      <w:marRight w:val="0"/>
      <w:marTop w:val="0"/>
      <w:marBottom w:val="0"/>
      <w:divBdr>
        <w:top w:val="none" w:sz="0" w:space="0" w:color="auto"/>
        <w:left w:val="none" w:sz="0" w:space="0" w:color="auto"/>
        <w:bottom w:val="none" w:sz="0" w:space="0" w:color="auto"/>
        <w:right w:val="none" w:sz="0" w:space="0" w:color="auto"/>
      </w:divBdr>
    </w:div>
    <w:div w:id="92603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barndoorstrategy.com" TargetMode="External"/><Relationship Id="rId1" Type="http://schemas.openxmlformats.org/officeDocument/2006/relationships/hyperlink" Target="https://www.google.co.uk/url?sa=i&amp;rct=j&amp;q=&amp;esrc=s&amp;source=images&amp;cd=&amp;cad=rja&amp;uact=8&amp;ved=2ahUKEwiciLHrgszbAhUGPFAKHcCECV8QjRx6BAgBEAU&amp;url=https://twitter.com/appg_ai&amp;psig=AOvVaw2Z7HfQdY4lcNthMgZPAI15&amp;ust=1528820590397309"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co.uk/url?sa=i&amp;rct=j&amp;q=&amp;esrc=s&amp;source=images&amp;cd=&amp;cad=rja&amp;uact=8&amp;ved=2ahUKEwiciLHrgszbAhUGPFAKHcCECV8QjRx6BAgBEAU&amp;url=https://twitter.com/appg_ai&amp;psig=AOvVaw2Z7HfQdY4lcNthMgZPAI15&amp;ust=15288205903973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HH%20templates\Letterhead%20APPG%20Challenger%20Banks%20and%20Building%20Societ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E:\HH templates\Letterhead APPG Challenger Banks and Building Societies.dotx</Template>
  <TotalTime>9</TotalTime>
  <Pages>6</Pages>
  <Words>990</Words>
  <Characters>5625</Characters>
  <Application>Microsoft Office Word</Application>
  <DocSecurity>0</DocSecurity>
  <Lines>216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Havard Hughes</dc:creator>
  <cp:keywords/>
  <dc:description/>
  <cp:lastModifiedBy>David Spencer</cp:lastModifiedBy>
  <cp:revision>8</cp:revision>
  <cp:lastPrinted>2018-07-13T09:05:00Z</cp:lastPrinted>
  <dcterms:created xsi:type="dcterms:W3CDTF">2026-05-07T10:06:00Z</dcterms:created>
  <dcterms:modified xsi:type="dcterms:W3CDTF">2026-08-05T02:21:00Z</dcterms:modified>
</cp:coreProperties>
</file>